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E29" w:rsidRDefault="00A6035E" w:rsidP="00636E29">
      <w:pPr>
        <w:pStyle w:val="Heading1"/>
        <w:framePr w:wrap="around"/>
      </w:pPr>
      <w:proofErr w:type="gramStart"/>
      <w:r>
        <w:t xml:space="preserve">BESS </w:t>
      </w:r>
      <w:r w:rsidR="00636E29">
        <w:t xml:space="preserve"> WORK</w:t>
      </w:r>
      <w:r>
        <w:t>SHOP</w:t>
      </w:r>
      <w:proofErr w:type="gramEnd"/>
      <w:r w:rsidR="00636E29">
        <w:t xml:space="preserve"> APPLICATION PROFORMA</w:t>
      </w:r>
    </w:p>
    <w:p w:rsidR="00636E29" w:rsidRDefault="00636E29" w:rsidP="00636E29">
      <w:pPr>
        <w:pStyle w:val="Heading2"/>
      </w:pPr>
      <w:r>
        <w:t>Applicant details</w:t>
      </w:r>
    </w:p>
    <w:p w:rsidR="00636E29" w:rsidRPr="008F7DE2" w:rsidRDefault="00636E29" w:rsidP="00636E29">
      <w:pPr>
        <w:widowControl w:val="0"/>
        <w:outlineLvl w:val="0"/>
        <w:rPr>
          <w:b/>
          <w:i/>
          <w:color w:val="000000"/>
        </w:rPr>
      </w:pPr>
      <w:r w:rsidRPr="008F7DE2">
        <w:rPr>
          <w:b/>
          <w:i/>
          <w:color w:val="000000"/>
        </w:rPr>
        <w:t>Lead organiser</w:t>
      </w:r>
    </w:p>
    <w:p w:rsidR="00636E29" w:rsidRPr="0065449D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b/>
          <w:color w:val="000000"/>
        </w:rPr>
      </w:pPr>
      <w:r>
        <w:rPr>
          <w:color w:val="000000"/>
        </w:rPr>
        <w:t>Name: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Email: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Telephone number:</w:t>
      </w:r>
    </w:p>
    <w:p w:rsidR="00636E29" w:rsidRPr="008F7DE2" w:rsidRDefault="00636E29" w:rsidP="00636E29">
      <w:pPr>
        <w:widowControl w:val="0"/>
        <w:outlineLvl w:val="0"/>
        <w:rPr>
          <w:b/>
          <w:i/>
          <w:color w:val="000000"/>
        </w:rPr>
      </w:pPr>
      <w:r w:rsidRPr="008F7DE2">
        <w:rPr>
          <w:b/>
          <w:i/>
          <w:color w:val="000000"/>
        </w:rPr>
        <w:t>Administering institution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Department: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Institution: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Full postal address:</w:t>
      </w:r>
    </w:p>
    <w:p w:rsidR="00636E29" w:rsidRPr="008F7DE2" w:rsidRDefault="00636E29" w:rsidP="00636E29">
      <w:pPr>
        <w:widowControl w:val="0"/>
        <w:outlineLvl w:val="0"/>
        <w:rPr>
          <w:b/>
          <w:i/>
          <w:color w:val="000000"/>
        </w:rPr>
      </w:pPr>
      <w:r w:rsidRPr="008F7DE2">
        <w:rPr>
          <w:b/>
          <w:i/>
          <w:color w:val="000000"/>
        </w:rPr>
        <w:t>Co-organisers</w:t>
      </w:r>
    </w:p>
    <w:p w:rsidR="00636E29" w:rsidRPr="0065449D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b/>
          <w:i/>
          <w:color w:val="000000"/>
        </w:rPr>
      </w:pPr>
      <w:r w:rsidRPr="0065449D">
        <w:rPr>
          <w:b/>
          <w:i/>
          <w:color w:val="000000"/>
        </w:rPr>
        <w:t>Co-organiser 1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 xml:space="preserve">Name: 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Institution:</w:t>
      </w:r>
    </w:p>
    <w:p w:rsidR="00636E29" w:rsidRPr="0065449D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b/>
          <w:i/>
          <w:color w:val="000000"/>
        </w:rPr>
      </w:pPr>
      <w:r>
        <w:rPr>
          <w:b/>
          <w:i/>
          <w:color w:val="000000"/>
        </w:rPr>
        <w:t>Co-organiser 2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 xml:space="preserve">Name: </w:t>
      </w:r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>
        <w:rPr>
          <w:color w:val="000000"/>
        </w:rPr>
        <w:t>Institution:</w:t>
      </w:r>
    </w:p>
    <w:p w:rsidR="00636E29" w:rsidRPr="0065449D" w:rsidRDefault="00636E29" w:rsidP="00636E29">
      <w:pPr>
        <w:widowControl w:val="0"/>
        <w:outlineLvl w:val="0"/>
        <w:rPr>
          <w:color w:val="000000"/>
        </w:rPr>
      </w:pPr>
      <w:r w:rsidRPr="00636E29">
        <w:rPr>
          <w:color w:val="000000"/>
        </w:rPr>
        <w:t>[Add further co-organisers if required]</w:t>
      </w:r>
    </w:p>
    <w:p w:rsidR="00636E29" w:rsidRDefault="00636E29" w:rsidP="00636E29">
      <w:pPr>
        <w:widowControl w:val="0"/>
        <w:rPr>
          <w:color w:val="000000"/>
          <w:sz w:val="2"/>
        </w:rPr>
      </w:pPr>
    </w:p>
    <w:p w:rsidR="00636E29" w:rsidRPr="008F7DE2" w:rsidRDefault="00636E29" w:rsidP="00636E29">
      <w:pPr>
        <w:pStyle w:val="Heading2"/>
      </w:pPr>
      <w:r w:rsidRPr="008F7DE2">
        <w:t xml:space="preserve">Details of proposed </w:t>
      </w:r>
      <w:r w:rsidR="00A6035E">
        <w:t>BESS workshop</w:t>
      </w:r>
    </w:p>
    <w:p w:rsidR="00636E29" w:rsidRPr="008F7DE2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b/>
          <w:color w:val="000000"/>
        </w:rPr>
      </w:pPr>
      <w:r w:rsidRPr="008F7DE2">
        <w:rPr>
          <w:b/>
          <w:color w:val="000000"/>
        </w:rPr>
        <w:t>Title:</w:t>
      </w:r>
    </w:p>
    <w:p w:rsidR="00636E29" w:rsidRPr="008F7DE2" w:rsidRDefault="00F365E1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b/>
          <w:color w:val="000000"/>
        </w:rPr>
      </w:pPr>
      <w:r>
        <w:rPr>
          <w:b/>
          <w:color w:val="000000"/>
        </w:rPr>
        <w:t>Proposed start date:</w:t>
      </w:r>
      <w:bookmarkStart w:id="0" w:name="_GoBack"/>
      <w:bookmarkEnd w:id="0"/>
    </w:p>
    <w:p w:rsidR="00636E29" w:rsidRDefault="00636E29" w:rsidP="00636E2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outlineLvl w:val="0"/>
        <w:rPr>
          <w:color w:val="000000"/>
        </w:rPr>
      </w:pPr>
      <w:r w:rsidRPr="008F7DE2">
        <w:rPr>
          <w:b/>
          <w:color w:val="000000"/>
        </w:rPr>
        <w:t xml:space="preserve">Meeting </w:t>
      </w:r>
      <w:r w:rsidR="00A6035E">
        <w:rPr>
          <w:b/>
          <w:color w:val="000000"/>
        </w:rPr>
        <w:t>date and location:</w:t>
      </w:r>
    </w:p>
    <w:p w:rsidR="00636E29" w:rsidRPr="008F7DE2" w:rsidRDefault="00636E29" w:rsidP="00636E29">
      <w:pPr>
        <w:pStyle w:val="Heading2"/>
      </w:pPr>
      <w:r w:rsidRPr="008F7DE2">
        <w:t>Justification for funding</w:t>
      </w:r>
    </w:p>
    <w:p w:rsidR="00636E29" w:rsidRPr="008F7DE2" w:rsidRDefault="00636E29" w:rsidP="00636E29">
      <w:pPr>
        <w:widowControl w:val="0"/>
        <w:outlineLvl w:val="0"/>
        <w:rPr>
          <w:color w:val="000000"/>
        </w:rPr>
      </w:pPr>
      <w:r w:rsidRPr="008F7DE2">
        <w:rPr>
          <w:color w:val="000000"/>
          <w:highlight w:val="yellow"/>
        </w:rPr>
        <w:t>[Maximum 600 words]</w:t>
      </w:r>
    </w:p>
    <w:p w:rsidR="00636E29" w:rsidRPr="008F7DE2" w:rsidRDefault="00636E29" w:rsidP="00636E29">
      <w:pPr>
        <w:pStyle w:val="Heading2"/>
      </w:pPr>
      <w:r w:rsidRPr="008F7DE2">
        <w:t>Summary of objectives</w:t>
      </w:r>
    </w:p>
    <w:p w:rsidR="00636E29" w:rsidRPr="008F7DE2" w:rsidRDefault="00636E29" w:rsidP="00636E29">
      <w:pPr>
        <w:widowControl w:val="0"/>
        <w:outlineLvl w:val="0"/>
        <w:rPr>
          <w:i/>
          <w:color w:val="000000"/>
          <w:sz w:val="16"/>
        </w:rPr>
      </w:pPr>
      <w:r w:rsidRPr="008F7DE2">
        <w:rPr>
          <w:color w:val="000000"/>
          <w:highlight w:val="yellow"/>
        </w:rPr>
        <w:t>[Maximum 100 words]</w:t>
      </w:r>
    </w:p>
    <w:p w:rsidR="00636E29" w:rsidRPr="008F7DE2" w:rsidRDefault="00636E29" w:rsidP="00636E29">
      <w:pPr>
        <w:pStyle w:val="Heading2"/>
      </w:pPr>
      <w:r>
        <w:t>P</w:t>
      </w:r>
      <w:r w:rsidRPr="008F7DE2">
        <w:t>articipants</w:t>
      </w:r>
    </w:p>
    <w:p w:rsidR="00636E29" w:rsidRPr="008F7DE2" w:rsidRDefault="00636E29" w:rsidP="00636E29">
      <w:pPr>
        <w:widowControl w:val="0"/>
        <w:outlineLvl w:val="0"/>
        <w:rPr>
          <w:i/>
          <w:color w:val="000000"/>
          <w:sz w:val="16"/>
        </w:rPr>
      </w:pPr>
      <w:r w:rsidRPr="008F7DE2">
        <w:rPr>
          <w:color w:val="000000"/>
          <w:highlight w:val="yellow"/>
        </w:rPr>
        <w:t>[Please give detail of anticipated workshop participants and institutional affiliations]</w:t>
      </w:r>
    </w:p>
    <w:p w:rsidR="00636E29" w:rsidRPr="008F7DE2" w:rsidRDefault="00636E29" w:rsidP="00636E29">
      <w:pPr>
        <w:pStyle w:val="Heading2"/>
      </w:pPr>
      <w:r>
        <w:t>O</w:t>
      </w:r>
      <w:r w:rsidRPr="008F7DE2">
        <w:t>utputs</w:t>
      </w:r>
    </w:p>
    <w:p w:rsidR="00636E29" w:rsidRPr="008F7DE2" w:rsidRDefault="00636E29" w:rsidP="00636E29">
      <w:pPr>
        <w:widowControl w:val="0"/>
        <w:outlineLvl w:val="0"/>
        <w:rPr>
          <w:color w:val="000000"/>
        </w:rPr>
      </w:pPr>
      <w:r w:rsidRPr="008F7DE2">
        <w:rPr>
          <w:color w:val="000000"/>
          <w:highlight w:val="yellow"/>
        </w:rPr>
        <w:t>[Maximum 200 words]</w:t>
      </w:r>
    </w:p>
    <w:p w:rsidR="00636E29" w:rsidRPr="008F7DE2" w:rsidRDefault="00636E29" w:rsidP="00636E29">
      <w:pPr>
        <w:pStyle w:val="Heading2"/>
      </w:pPr>
      <w:r>
        <w:t>L</w:t>
      </w:r>
      <w:r w:rsidRPr="008F7DE2">
        <w:t xml:space="preserve">inkages with </w:t>
      </w:r>
      <w:r w:rsidR="00A6035E">
        <w:t xml:space="preserve">BESS programme </w:t>
      </w:r>
    </w:p>
    <w:p w:rsidR="00636E29" w:rsidRPr="008F7DE2" w:rsidRDefault="00636E29" w:rsidP="00636E29">
      <w:pPr>
        <w:widowControl w:val="0"/>
        <w:outlineLvl w:val="0"/>
        <w:rPr>
          <w:color w:val="000000"/>
        </w:rPr>
      </w:pPr>
      <w:r w:rsidRPr="008F7DE2">
        <w:rPr>
          <w:color w:val="000000"/>
          <w:highlight w:val="yellow"/>
        </w:rPr>
        <w:t xml:space="preserve">[Please state the area(s) of research </w:t>
      </w:r>
      <w:r w:rsidR="00A6035E">
        <w:rPr>
          <w:color w:val="000000"/>
          <w:highlight w:val="yellow"/>
        </w:rPr>
        <w:t xml:space="preserve">in the BESS science programme </w:t>
      </w:r>
      <w:r w:rsidRPr="008F7DE2">
        <w:rPr>
          <w:color w:val="000000"/>
          <w:highlight w:val="yellow"/>
        </w:rPr>
        <w:t xml:space="preserve">that the proposed </w:t>
      </w:r>
      <w:r>
        <w:rPr>
          <w:color w:val="000000"/>
          <w:highlight w:val="yellow"/>
        </w:rPr>
        <w:t>work</w:t>
      </w:r>
      <w:r w:rsidR="00A6035E">
        <w:rPr>
          <w:color w:val="000000"/>
          <w:highlight w:val="yellow"/>
        </w:rPr>
        <w:t>shop</w:t>
      </w:r>
      <w:r w:rsidRPr="008F7DE2">
        <w:rPr>
          <w:color w:val="000000"/>
          <w:highlight w:val="yellow"/>
        </w:rPr>
        <w:t xml:space="preserve"> will link to and the rationale for these linkages]</w:t>
      </w:r>
    </w:p>
    <w:p w:rsidR="00F365E1" w:rsidRDefault="00F365E1" w:rsidP="00636E29">
      <w:pPr>
        <w:pStyle w:val="Heading2"/>
      </w:pPr>
      <w:proofErr w:type="gramStart"/>
      <w:r>
        <w:lastRenderedPageBreak/>
        <w:t xml:space="preserve">Linkages with other initiatives, including other research </w:t>
      </w:r>
      <w:proofErr w:type="spellStart"/>
      <w:r>
        <w:t>programms</w:t>
      </w:r>
      <w:proofErr w:type="spellEnd"/>
      <w:r>
        <w:t>, management initiatives, etc.</w:t>
      </w:r>
      <w:proofErr w:type="gramEnd"/>
    </w:p>
    <w:p w:rsidR="00F365E1" w:rsidRPr="00F365E1" w:rsidRDefault="00F365E1" w:rsidP="00F365E1">
      <w:pPr>
        <w:pStyle w:val="para1"/>
      </w:pPr>
    </w:p>
    <w:p w:rsidR="00636E29" w:rsidRPr="008F7DE2" w:rsidRDefault="00636E29" w:rsidP="00636E29">
      <w:pPr>
        <w:pStyle w:val="Heading2"/>
      </w:pPr>
      <w:r>
        <w:t>Support</w:t>
      </w:r>
    </w:p>
    <w:p w:rsidR="00636E29" w:rsidRDefault="00636E29" w:rsidP="00636E29">
      <w:pPr>
        <w:keepNext/>
        <w:widowControl w:val="0"/>
        <w:spacing w:beforeLines="120" w:before="288"/>
        <w:rPr>
          <w:b/>
          <w:color w:val="000000"/>
        </w:rPr>
      </w:pPr>
      <w:r w:rsidRPr="008F7DE2">
        <w:rPr>
          <w:b/>
          <w:color w:val="000000"/>
        </w:rPr>
        <w:t xml:space="preserve">Support requested from </w:t>
      </w:r>
      <w:r w:rsidR="00A6035E">
        <w:rPr>
          <w:b/>
          <w:color w:val="000000"/>
        </w:rPr>
        <w:t>BESS</w:t>
      </w:r>
      <w:r w:rsidRPr="008F7DE2">
        <w:rPr>
          <w:b/>
          <w:color w:val="000000"/>
        </w:rPr>
        <w:t>:</w:t>
      </w:r>
    </w:p>
    <w:p w:rsidR="00636E29" w:rsidRPr="008F7DE2" w:rsidRDefault="00636E29" w:rsidP="00636E29">
      <w:pPr>
        <w:keepNext/>
        <w:widowControl w:val="0"/>
        <w:spacing w:beforeLines="120" w:before="288"/>
        <w:rPr>
          <w:color w:val="000000"/>
        </w:rPr>
      </w:pPr>
      <w:r w:rsidRPr="008F7DE2">
        <w:rPr>
          <w:b/>
          <w:color w:val="000000"/>
        </w:rPr>
        <w:t>Support sought from other sources:</w:t>
      </w:r>
      <w:r w:rsidRPr="0060138E">
        <w:rPr>
          <w:b/>
          <w:color w:val="000000"/>
          <w:highlight w:val="yellow"/>
        </w:rPr>
        <w:t xml:space="preserve"> </w:t>
      </w:r>
    </w:p>
    <w:p w:rsidR="00636E29" w:rsidRDefault="00636E29" w:rsidP="00636E29">
      <w:pPr>
        <w:widowControl w:val="0"/>
        <w:spacing w:beforeLines="120" w:before="288"/>
        <w:outlineLvl w:val="0"/>
        <w:rPr>
          <w:b/>
          <w:color w:val="000000"/>
        </w:rPr>
      </w:pPr>
      <w:r w:rsidRPr="008F7DE2">
        <w:rPr>
          <w:b/>
          <w:color w:val="000000"/>
        </w:rPr>
        <w:t>Breakdown of total support required</w:t>
      </w:r>
      <w:r w:rsidR="00A6035E">
        <w:rPr>
          <w:b/>
          <w:color w:val="000000"/>
        </w:rPr>
        <w:t>:</w:t>
      </w:r>
    </w:p>
    <w:p w:rsidR="00A6035E" w:rsidRDefault="00A6035E" w:rsidP="00636E29">
      <w:pPr>
        <w:widowControl w:val="0"/>
        <w:spacing w:beforeLines="120" w:before="288"/>
        <w:outlineLvl w:val="0"/>
        <w:rPr>
          <w:b/>
          <w:color w:val="000000"/>
        </w:rPr>
      </w:pPr>
      <w:r>
        <w:rPr>
          <w:b/>
          <w:color w:val="000000"/>
        </w:rPr>
        <w:t>Room hire:</w:t>
      </w:r>
    </w:p>
    <w:p w:rsidR="00A6035E" w:rsidRDefault="00A6035E" w:rsidP="00636E29">
      <w:pPr>
        <w:widowControl w:val="0"/>
        <w:spacing w:beforeLines="120" w:before="288"/>
        <w:outlineLvl w:val="0"/>
        <w:rPr>
          <w:b/>
          <w:color w:val="000000"/>
        </w:rPr>
      </w:pPr>
      <w:r>
        <w:rPr>
          <w:b/>
          <w:color w:val="000000"/>
        </w:rPr>
        <w:t>B&amp;B overnight accommodation:</w:t>
      </w:r>
    </w:p>
    <w:p w:rsidR="00A6035E" w:rsidRDefault="00A6035E" w:rsidP="00636E29">
      <w:pPr>
        <w:widowControl w:val="0"/>
        <w:spacing w:beforeLines="120" w:before="288"/>
        <w:outlineLvl w:val="0"/>
        <w:rPr>
          <w:b/>
          <w:color w:val="000000"/>
        </w:rPr>
      </w:pPr>
      <w:r>
        <w:rPr>
          <w:b/>
          <w:color w:val="000000"/>
        </w:rPr>
        <w:t>UK travel:</w:t>
      </w:r>
    </w:p>
    <w:p w:rsidR="00A6035E" w:rsidRDefault="00A6035E" w:rsidP="00636E29">
      <w:pPr>
        <w:widowControl w:val="0"/>
        <w:spacing w:beforeLines="120" w:before="288"/>
        <w:outlineLvl w:val="0"/>
        <w:rPr>
          <w:b/>
          <w:color w:val="000000"/>
        </w:rPr>
      </w:pPr>
      <w:r>
        <w:rPr>
          <w:b/>
          <w:color w:val="000000"/>
        </w:rPr>
        <w:t>International participant travel:</w:t>
      </w:r>
    </w:p>
    <w:p w:rsidR="00A6035E" w:rsidRPr="0060138E" w:rsidRDefault="00A6035E" w:rsidP="00636E29">
      <w:pPr>
        <w:widowControl w:val="0"/>
        <w:spacing w:beforeLines="120" w:before="288"/>
        <w:outlineLvl w:val="0"/>
        <w:rPr>
          <w:b/>
          <w:color w:val="000000"/>
        </w:rPr>
      </w:pPr>
      <w:r>
        <w:rPr>
          <w:b/>
          <w:color w:val="000000"/>
        </w:rPr>
        <w:t>Subsistence:</w:t>
      </w:r>
    </w:p>
    <w:p w:rsidR="00636E29" w:rsidRDefault="00636E29" w:rsidP="00636E29">
      <w:pPr>
        <w:keepNext/>
        <w:widowControl w:val="0"/>
        <w:spacing w:before="240"/>
        <w:rPr>
          <w:color w:val="000000"/>
        </w:rPr>
      </w:pPr>
      <w:bookmarkStart w:id="1" w:name="_MON_1226828811"/>
      <w:bookmarkStart w:id="2" w:name="_MON_1226828876"/>
      <w:bookmarkEnd w:id="1"/>
      <w:bookmarkEnd w:id="2"/>
    </w:p>
    <w:p w:rsidR="00636E29" w:rsidRDefault="00636E29" w:rsidP="00A6035E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FF99CC"/>
        <w:rPr>
          <w:color w:val="000000"/>
          <w:sz w:val="2"/>
        </w:rPr>
      </w:pPr>
      <w:r w:rsidRPr="00636E29">
        <w:rPr>
          <w:b/>
          <w:sz w:val="28"/>
          <w:szCs w:val="28"/>
        </w:rPr>
        <w:t xml:space="preserve">Please email your completed form to </w:t>
      </w:r>
      <w:r w:rsidR="00F365E1">
        <w:rPr>
          <w:b/>
          <w:sz w:val="28"/>
          <w:szCs w:val="28"/>
        </w:rPr>
        <w:t xml:space="preserve">the BESS Director, </w:t>
      </w:r>
      <w:r w:rsidR="00A6035E">
        <w:rPr>
          <w:b/>
          <w:sz w:val="28"/>
          <w:szCs w:val="28"/>
        </w:rPr>
        <w:t>Dave Raffaelli</w:t>
      </w:r>
      <w:r w:rsidRPr="00636E29">
        <w:rPr>
          <w:b/>
          <w:sz w:val="28"/>
          <w:szCs w:val="28"/>
        </w:rPr>
        <w:t xml:space="preserve"> </w:t>
      </w:r>
      <w:hyperlink r:id="rId8" w:history="1">
        <w:r w:rsidR="00A6035E" w:rsidRPr="00C92DCD">
          <w:rPr>
            <w:rStyle w:val="Hyperlink"/>
            <w:b/>
            <w:sz w:val="28"/>
            <w:szCs w:val="28"/>
          </w:rPr>
          <w:t>david.raffaelli@york.ac.uk</w:t>
        </w:r>
      </w:hyperlink>
      <w:r w:rsidR="00A6035E">
        <w:rPr>
          <w:b/>
          <w:sz w:val="28"/>
          <w:szCs w:val="28"/>
        </w:rPr>
        <w:t xml:space="preserve"> </w:t>
      </w:r>
    </w:p>
    <w:p w:rsidR="00636E29" w:rsidRDefault="00636E29" w:rsidP="00636E29">
      <w:pPr>
        <w:pStyle w:val="Caption"/>
        <w:widowControl w:val="0"/>
        <w:spacing w:before="0" w:after="0"/>
        <w:rPr>
          <w:color w:val="000000"/>
          <w:sz w:val="2"/>
        </w:rPr>
      </w:pPr>
    </w:p>
    <w:p w:rsidR="00636E29" w:rsidRDefault="00636E29" w:rsidP="00636E29">
      <w:pPr>
        <w:widowControl w:val="0"/>
        <w:spacing w:after="0"/>
        <w:rPr>
          <w:color w:val="000000"/>
          <w:sz w:val="2"/>
        </w:rPr>
      </w:pPr>
    </w:p>
    <w:p w:rsidR="00636E29" w:rsidRDefault="00636E29" w:rsidP="00636E29">
      <w:pPr>
        <w:pStyle w:val="para1"/>
      </w:pPr>
    </w:p>
    <w:p w:rsidR="00723639" w:rsidRDefault="00723639"/>
    <w:sectPr w:rsidR="00723639" w:rsidSect="008F7DE2">
      <w:headerReference w:type="default" r:id="rId9"/>
      <w:footerReference w:type="default" r:id="rId10"/>
      <w:pgSz w:w="11907" w:h="16840" w:code="9"/>
      <w:pgMar w:top="578" w:right="1276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5F0" w:rsidRDefault="00DB45F0" w:rsidP="00636E29">
      <w:pPr>
        <w:spacing w:after="0"/>
      </w:pPr>
      <w:r>
        <w:separator/>
      </w:r>
    </w:p>
  </w:endnote>
  <w:endnote w:type="continuationSeparator" w:id="0">
    <w:p w:rsidR="00DB45F0" w:rsidRDefault="00DB45F0" w:rsidP="00636E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18B" w:rsidRPr="008F7DE2" w:rsidRDefault="00DB45F0" w:rsidP="008F7DE2">
    <w:pPr>
      <w:pStyle w:val="Footer"/>
      <w:tabs>
        <w:tab w:val="center" w:pos="5280"/>
        <w:tab w:val="right" w:pos="10680"/>
        <w:tab w:val="right" w:pos="15600"/>
      </w:tabs>
      <w:spacing w:after="0"/>
      <w:jc w:val="right"/>
      <w:rPr>
        <w:b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5F0" w:rsidRDefault="00DB45F0" w:rsidP="00636E29">
      <w:pPr>
        <w:spacing w:after="0"/>
      </w:pPr>
      <w:r>
        <w:separator/>
      </w:r>
    </w:p>
  </w:footnote>
  <w:footnote w:type="continuationSeparator" w:id="0">
    <w:p w:rsidR="00DB45F0" w:rsidRDefault="00DB45F0" w:rsidP="00636E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18B" w:rsidRDefault="00DB45F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F14B7"/>
    <w:multiLevelType w:val="multilevel"/>
    <w:tmpl w:val="25AEF872"/>
    <w:lvl w:ilvl="0">
      <w:start w:val="1"/>
      <w:numFmt w:val="decimal"/>
      <w:pStyle w:val="Heading2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Restart w:val="4"/>
      <w:pStyle w:val="Heading9"/>
      <w:lvlText w:val="%1.%2.%3.%4.%5.%6.%7.%8.%9"/>
      <w:lvlJc w:val="left"/>
      <w:pPr>
        <w:tabs>
          <w:tab w:val="num" w:pos="2520"/>
        </w:tabs>
        <w:ind w:left="1584" w:hanging="1584"/>
      </w:pPr>
      <w:rPr>
        <w:rFonts w:hint="default"/>
      </w:rPr>
    </w:lvl>
  </w:abstractNum>
  <w:abstractNum w:abstractNumId="1">
    <w:nsid w:val="6D15107F"/>
    <w:multiLevelType w:val="hybridMultilevel"/>
    <w:tmpl w:val="F47251A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29"/>
    <w:rsid w:val="000D1C76"/>
    <w:rsid w:val="00140FD3"/>
    <w:rsid w:val="003D5B8E"/>
    <w:rsid w:val="00636E29"/>
    <w:rsid w:val="00723639"/>
    <w:rsid w:val="0091581B"/>
    <w:rsid w:val="00A6035E"/>
    <w:rsid w:val="00B97B9A"/>
    <w:rsid w:val="00DB45F0"/>
    <w:rsid w:val="00F3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36E29"/>
    <w:pPr>
      <w:spacing w:after="120"/>
    </w:pPr>
    <w:rPr>
      <w:rFonts w:ascii="Arial" w:hAnsi="Arial"/>
      <w:szCs w:val="24"/>
      <w:lang w:eastAsia="en-US"/>
    </w:rPr>
  </w:style>
  <w:style w:type="paragraph" w:styleId="Heading1">
    <w:name w:val="heading 1"/>
    <w:aliases w:val="Frame title"/>
    <w:basedOn w:val="Normal"/>
    <w:next w:val="Normal"/>
    <w:link w:val="Heading1Char"/>
    <w:qFormat/>
    <w:rsid w:val="00636E29"/>
    <w:pPr>
      <w:keepNext/>
      <w:framePr w:w="10682" w:hSpace="113" w:vSpace="181" w:wrap="around" w:vAnchor="page" w:hAnchor="page" w:x="630" w:y="1118" w:anchorLock="1"/>
      <w:spacing w:before="240" w:after="60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para1"/>
    <w:link w:val="Heading2Char"/>
    <w:qFormat/>
    <w:rsid w:val="00636E29"/>
    <w:pPr>
      <w:keepNext/>
      <w:numPr>
        <w:numId w:val="1"/>
      </w:numPr>
      <w:spacing w:before="240" w:after="180"/>
      <w:ind w:left="431" w:hanging="431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636E29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36E29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636E2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36E29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36E29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link w:val="Heading8Char"/>
    <w:qFormat/>
    <w:rsid w:val="00636E29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636E29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Frame title Char"/>
    <w:basedOn w:val="DefaultParagraphFont"/>
    <w:link w:val="Heading1"/>
    <w:rsid w:val="00636E29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rsid w:val="00636E29"/>
    <w:rPr>
      <w:rFonts w:ascii="Arial" w:hAnsi="Arial" w:cs="Arial"/>
      <w:b/>
      <w:bCs/>
      <w:iCs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636E2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636E29"/>
    <w:rPr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rsid w:val="00636E29"/>
    <w:rPr>
      <w:rFonts w:ascii="Arial" w:hAnsi="Arial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rsid w:val="00636E29"/>
    <w:rPr>
      <w:b/>
      <w:bCs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rsid w:val="00636E29"/>
    <w:rPr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636E29"/>
    <w:rPr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636E29"/>
    <w:rPr>
      <w:rFonts w:ascii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rsid w:val="00636E2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E29"/>
    <w:rPr>
      <w:rFonts w:ascii="Arial" w:hAnsi="Arial"/>
      <w:szCs w:val="24"/>
      <w:lang w:eastAsia="en-US"/>
    </w:rPr>
  </w:style>
  <w:style w:type="paragraph" w:styleId="Footer">
    <w:name w:val="footer"/>
    <w:basedOn w:val="Normal"/>
    <w:link w:val="FooterChar"/>
    <w:rsid w:val="00636E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36E29"/>
    <w:rPr>
      <w:rFonts w:ascii="Arial" w:hAnsi="Arial"/>
      <w:szCs w:val="24"/>
      <w:lang w:eastAsia="en-US"/>
    </w:rPr>
  </w:style>
  <w:style w:type="paragraph" w:styleId="Caption">
    <w:name w:val="caption"/>
    <w:basedOn w:val="Normal"/>
    <w:next w:val="Normal"/>
    <w:qFormat/>
    <w:rsid w:val="00636E29"/>
    <w:pPr>
      <w:spacing w:before="120"/>
    </w:pPr>
    <w:rPr>
      <w:szCs w:val="20"/>
    </w:rPr>
  </w:style>
  <w:style w:type="paragraph" w:customStyle="1" w:styleId="para1">
    <w:name w:val="para1"/>
    <w:basedOn w:val="Normal"/>
    <w:rsid w:val="00636E29"/>
    <w:pPr>
      <w:spacing w:after="180"/>
    </w:pPr>
  </w:style>
  <w:style w:type="character" w:styleId="Hyperlink">
    <w:name w:val="Hyperlink"/>
    <w:rsid w:val="00636E2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36E2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36E29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rsid w:val="003D5B8E"/>
    <w:rPr>
      <w:sz w:val="16"/>
      <w:szCs w:val="16"/>
    </w:rPr>
  </w:style>
  <w:style w:type="paragraph" w:styleId="CommentText">
    <w:name w:val="annotation text"/>
    <w:basedOn w:val="Normal"/>
    <w:link w:val="CommentTextChar"/>
    <w:rsid w:val="003D5B8E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3D5B8E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D5B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D5B8E"/>
    <w:rPr>
      <w:rFonts w:ascii="Arial" w:hAnsi="Arial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36E29"/>
    <w:pPr>
      <w:spacing w:after="120"/>
    </w:pPr>
    <w:rPr>
      <w:rFonts w:ascii="Arial" w:hAnsi="Arial"/>
      <w:szCs w:val="24"/>
      <w:lang w:eastAsia="en-US"/>
    </w:rPr>
  </w:style>
  <w:style w:type="paragraph" w:styleId="Heading1">
    <w:name w:val="heading 1"/>
    <w:aliases w:val="Frame title"/>
    <w:basedOn w:val="Normal"/>
    <w:next w:val="Normal"/>
    <w:link w:val="Heading1Char"/>
    <w:qFormat/>
    <w:rsid w:val="00636E29"/>
    <w:pPr>
      <w:keepNext/>
      <w:framePr w:w="10682" w:hSpace="113" w:vSpace="181" w:wrap="around" w:vAnchor="page" w:hAnchor="page" w:x="630" w:y="1118" w:anchorLock="1"/>
      <w:spacing w:before="240" w:after="60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para1"/>
    <w:link w:val="Heading2Char"/>
    <w:qFormat/>
    <w:rsid w:val="00636E29"/>
    <w:pPr>
      <w:keepNext/>
      <w:numPr>
        <w:numId w:val="1"/>
      </w:numPr>
      <w:spacing w:before="240" w:after="180"/>
      <w:ind w:left="431" w:hanging="431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636E29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36E29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636E2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36E29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36E29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link w:val="Heading8Char"/>
    <w:qFormat/>
    <w:rsid w:val="00636E29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636E29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Frame title Char"/>
    <w:basedOn w:val="DefaultParagraphFont"/>
    <w:link w:val="Heading1"/>
    <w:rsid w:val="00636E29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rsid w:val="00636E29"/>
    <w:rPr>
      <w:rFonts w:ascii="Arial" w:hAnsi="Arial" w:cs="Arial"/>
      <w:b/>
      <w:bCs/>
      <w:iCs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636E2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636E29"/>
    <w:rPr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rsid w:val="00636E29"/>
    <w:rPr>
      <w:rFonts w:ascii="Arial" w:hAnsi="Arial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rsid w:val="00636E29"/>
    <w:rPr>
      <w:b/>
      <w:bCs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rsid w:val="00636E29"/>
    <w:rPr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636E29"/>
    <w:rPr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636E29"/>
    <w:rPr>
      <w:rFonts w:ascii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rsid w:val="00636E2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E29"/>
    <w:rPr>
      <w:rFonts w:ascii="Arial" w:hAnsi="Arial"/>
      <w:szCs w:val="24"/>
      <w:lang w:eastAsia="en-US"/>
    </w:rPr>
  </w:style>
  <w:style w:type="paragraph" w:styleId="Footer">
    <w:name w:val="footer"/>
    <w:basedOn w:val="Normal"/>
    <w:link w:val="FooterChar"/>
    <w:rsid w:val="00636E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36E29"/>
    <w:rPr>
      <w:rFonts w:ascii="Arial" w:hAnsi="Arial"/>
      <w:szCs w:val="24"/>
      <w:lang w:eastAsia="en-US"/>
    </w:rPr>
  </w:style>
  <w:style w:type="paragraph" w:styleId="Caption">
    <w:name w:val="caption"/>
    <w:basedOn w:val="Normal"/>
    <w:next w:val="Normal"/>
    <w:qFormat/>
    <w:rsid w:val="00636E29"/>
    <w:pPr>
      <w:spacing w:before="120"/>
    </w:pPr>
    <w:rPr>
      <w:szCs w:val="20"/>
    </w:rPr>
  </w:style>
  <w:style w:type="paragraph" w:customStyle="1" w:styleId="para1">
    <w:name w:val="para1"/>
    <w:basedOn w:val="Normal"/>
    <w:rsid w:val="00636E29"/>
    <w:pPr>
      <w:spacing w:after="180"/>
    </w:pPr>
  </w:style>
  <w:style w:type="character" w:styleId="Hyperlink">
    <w:name w:val="Hyperlink"/>
    <w:rsid w:val="00636E2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36E2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36E29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rsid w:val="003D5B8E"/>
    <w:rPr>
      <w:sz w:val="16"/>
      <w:szCs w:val="16"/>
    </w:rPr>
  </w:style>
  <w:style w:type="paragraph" w:styleId="CommentText">
    <w:name w:val="annotation text"/>
    <w:basedOn w:val="Normal"/>
    <w:link w:val="CommentTextChar"/>
    <w:rsid w:val="003D5B8E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3D5B8E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D5B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D5B8E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d.raffaelli@york.ac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E3B1A4BD.dotm</Template>
  <TotalTime>1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York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Raffaelli</dc:creator>
  <cp:lastModifiedBy>David Raffaelli</cp:lastModifiedBy>
  <cp:revision>2</cp:revision>
  <dcterms:created xsi:type="dcterms:W3CDTF">2013-02-13T09:26:00Z</dcterms:created>
  <dcterms:modified xsi:type="dcterms:W3CDTF">2013-02-13T09:26:00Z</dcterms:modified>
</cp:coreProperties>
</file>